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Acee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 xml:space="preserve">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</w:t>
      </w:r>
      <w:proofErr w:type="spellStart"/>
      <w:r w:rsidR="00F7319C" w:rsidRPr="00663F79">
        <w:rPr>
          <w:rFonts w:ascii="Times New Roman" w:hAnsi="Times New Roman" w:cs="Times New Roman"/>
          <w:sz w:val="22"/>
          <w:szCs w:val="22"/>
        </w:rPr>
        <w:t>Tesch</w:t>
      </w:r>
      <w:proofErr w:type="spellEnd"/>
      <w:r w:rsidR="00F7319C" w:rsidRPr="00663F79">
        <w:rPr>
          <w:rFonts w:ascii="Times New Roman" w:hAnsi="Times New Roman" w:cs="Times New Roman"/>
          <w:sz w:val="22"/>
          <w:szCs w:val="22"/>
        </w:rPr>
        <w:t xml:space="preserve">, Treasurer; </w:t>
      </w:r>
    </w:p>
    <w:p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:rsidR="007C0180" w:rsidRPr="000E7FDB" w:rsidRDefault="005903C6" w:rsidP="00E52BA5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Order</w:t>
      </w:r>
    </w:p>
    <w:p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783BB6">
        <w:rPr>
          <w:rFonts w:ascii="Times New Roman" w:hAnsi="Times New Roman"/>
        </w:rPr>
        <w:t xml:space="preserve"> April</w:t>
      </w:r>
      <w:r w:rsidR="00DC171B" w:rsidRPr="00B574A3">
        <w:rPr>
          <w:rFonts w:ascii="Times New Roman" w:hAnsi="Times New Roman"/>
        </w:rPr>
        <w:t xml:space="preserve"> </w:t>
      </w:r>
      <w:r w:rsidRPr="00B574A3">
        <w:rPr>
          <w:rFonts w:ascii="Times New Roman" w:hAnsi="Times New Roman"/>
        </w:rPr>
        <w:t>meeting minutes</w:t>
      </w:r>
    </w:p>
    <w:p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:rsidR="00B802CC" w:rsidRPr="0071797A" w:rsidRDefault="00F7319C" w:rsidP="0071797A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:rsidR="00BE0290" w:rsidRPr="00783BB6" w:rsidRDefault="00A95D0C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 w:rsidRPr="00783BB6">
        <w:rPr>
          <w:rFonts w:ascii="Times New Roman" w:hAnsi="Times New Roman"/>
        </w:rPr>
        <w:t>Phase 1 A progress</w:t>
      </w:r>
    </w:p>
    <w:p w:rsidR="00DC171B" w:rsidRPr="00EE5835" w:rsidRDefault="00783BB6" w:rsidP="00783BB6">
      <w:pPr>
        <w:pStyle w:val="ListNumber2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Invoices – </w:t>
      </w:r>
    </w:p>
    <w:p w:rsidR="00B574A3" w:rsidRDefault="0071797A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Phase II &amp; related project (roof) update</w:t>
      </w:r>
      <w:r w:rsidR="00783BB6">
        <w:rPr>
          <w:rFonts w:ascii="Times New Roman" w:hAnsi="Times New Roman"/>
        </w:rPr>
        <w:t xml:space="preserve"> – </w:t>
      </w:r>
    </w:p>
    <w:p w:rsidR="00783BB6" w:rsidRDefault="00783BB6" w:rsidP="00783BB6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>Roof testing</w:t>
      </w:r>
    </w:p>
    <w:p w:rsidR="00783BB6" w:rsidRDefault="00783BB6" w:rsidP="00783BB6">
      <w:pPr>
        <w:pStyle w:val="ListNumber2"/>
        <w:numPr>
          <w:ilvl w:val="0"/>
          <w:numId w:val="3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 to complete the roof </w:t>
      </w:r>
    </w:p>
    <w:p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Intern -- progress</w:t>
      </w:r>
    </w:p>
    <w:p w:rsidR="00783BB6" w:rsidRPr="00783BB6" w:rsidRDefault="0071797A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Water fountain </w:t>
      </w:r>
      <w:r w:rsidR="00783BB6">
        <w:rPr>
          <w:rFonts w:ascii="Times New Roman" w:hAnsi="Times New Roman"/>
        </w:rPr>
        <w:t>– scheduled to begin?</w:t>
      </w:r>
    </w:p>
    <w:p w:rsidR="00B574A3" w:rsidRDefault="00B574A3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:rsidR="0071797A" w:rsidRPr="00783BB6" w:rsidRDefault="0071797A" w:rsidP="00783BB6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Focus groups</w:t>
      </w:r>
      <w:r w:rsidR="004749CC">
        <w:rPr>
          <w:rFonts w:ascii="Times New Roman" w:hAnsi="Times New Roman"/>
        </w:rPr>
        <w:t xml:space="preserve"> – planned at the HS and the library for the 1</w:t>
      </w:r>
      <w:r w:rsidR="004749CC" w:rsidRPr="004749CC">
        <w:rPr>
          <w:rFonts w:ascii="Times New Roman" w:hAnsi="Times New Roman"/>
          <w:vertAlign w:val="superscript"/>
        </w:rPr>
        <w:t>st</w:t>
      </w:r>
      <w:r w:rsidR="004749CC">
        <w:rPr>
          <w:rFonts w:ascii="Times New Roman" w:hAnsi="Times New Roman"/>
        </w:rPr>
        <w:t xml:space="preserve"> week in June</w:t>
      </w:r>
      <w:bookmarkStart w:id="0" w:name="_GoBack"/>
      <w:bookmarkEnd w:id="0"/>
    </w:p>
    <w:p w:rsidR="0071797A" w:rsidRDefault="00783BB6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 Up events to promote survey – Rotary, possible School Referendum</w:t>
      </w:r>
    </w:p>
    <w:p w:rsidR="0071797A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Landscaping update</w:t>
      </w:r>
    </w:p>
    <w:p w:rsidR="00783BB6" w:rsidRDefault="00783BB6" w:rsidP="00783BB6">
      <w:pPr>
        <w:pStyle w:val="ListNumber2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t>Invoices for bushes (Brookside Nursery) &amp; river stones (Seasons in Malta)</w:t>
      </w:r>
    </w:p>
    <w:p w:rsidR="00783BB6" w:rsidRDefault="00783BB6" w:rsidP="00783BB6">
      <w:pPr>
        <w:pStyle w:val="ListNumber2"/>
        <w:numPr>
          <w:ilvl w:val="0"/>
          <w:numId w:val="37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Landscaping day planned for Saturday, May 16</w:t>
      </w:r>
      <w:r w:rsidRPr="00783BB6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– Lions Club will send volunteers </w:t>
      </w:r>
    </w:p>
    <w:p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>Friends of Library – update</w:t>
      </w:r>
    </w:p>
    <w:p w:rsidR="00783BB6" w:rsidRDefault="00783BB6" w:rsidP="00783BB6">
      <w:pPr>
        <w:pStyle w:val="ListNumber2"/>
        <w:numPr>
          <w:ilvl w:val="0"/>
          <w:numId w:val="38"/>
        </w:numPr>
        <w:rPr>
          <w:rFonts w:ascii="Times New Roman" w:hAnsi="Times New Roman"/>
        </w:rPr>
      </w:pPr>
      <w:r>
        <w:rPr>
          <w:rFonts w:ascii="Times New Roman" w:hAnsi="Times New Roman"/>
        </w:rPr>
        <w:t>fundraisers</w:t>
      </w:r>
    </w:p>
    <w:p w:rsidR="00783BB6" w:rsidRDefault="00783BB6" w:rsidP="00783BB6">
      <w:pPr>
        <w:pStyle w:val="ListNumber2"/>
        <w:numPr>
          <w:ilvl w:val="0"/>
          <w:numId w:val="3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Library staffing – </w:t>
      </w:r>
    </w:p>
    <w:p w:rsidR="004749CC" w:rsidRDefault="00783BB6" w:rsidP="004749CC">
      <w:pPr>
        <w:pStyle w:val="ListNumber2"/>
        <w:numPr>
          <w:ilvl w:val="0"/>
          <w:numId w:val="4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Chat about looking at library staffing over the past few years/how many people per shift </w:t>
      </w:r>
      <w:proofErr w:type="gramStart"/>
      <w:r>
        <w:rPr>
          <w:rFonts w:ascii="Times New Roman" w:hAnsi="Times New Roman"/>
        </w:rPr>
        <w:t>etc..</w:t>
      </w:r>
      <w:proofErr w:type="gramEnd"/>
      <w:r>
        <w:rPr>
          <w:rFonts w:ascii="Times New Roman" w:hAnsi="Times New Roman"/>
        </w:rPr>
        <w:t xml:space="preserve"> </w:t>
      </w:r>
      <w:r w:rsidR="004749CC">
        <w:rPr>
          <w:rFonts w:ascii="Times New Roman" w:hAnsi="Times New Roman"/>
        </w:rPr>
        <w:t>Have a breakdown by the June board meeting</w:t>
      </w:r>
    </w:p>
    <w:p w:rsidR="004749CC" w:rsidRPr="004749CC" w:rsidRDefault="004749CC" w:rsidP="004749CC">
      <w:pPr>
        <w:pStyle w:val="ListNumber2"/>
        <w:numPr>
          <w:ilvl w:val="0"/>
          <w:numId w:val="0"/>
        </w:numPr>
        <w:ind w:left="852"/>
        <w:rPr>
          <w:rFonts w:ascii="Times New Roman" w:hAnsi="Times New Roman"/>
        </w:rPr>
      </w:pPr>
    </w:p>
    <w:sectPr w:rsidR="004749CC" w:rsidRPr="004749CC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7EA" w:rsidRDefault="005907EA" w:rsidP="001E7D29">
      <w:pPr>
        <w:spacing w:after="0" w:line="240" w:lineRule="auto"/>
      </w:pPr>
      <w:r>
        <w:separator/>
      </w:r>
    </w:p>
  </w:endnote>
  <w:endnote w:type="continuationSeparator" w:id="0">
    <w:p w:rsidR="005907EA" w:rsidRDefault="005907E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7EA" w:rsidRDefault="005907EA" w:rsidP="001E7D29">
      <w:pPr>
        <w:spacing w:after="0" w:line="240" w:lineRule="auto"/>
      </w:pPr>
      <w:r>
        <w:separator/>
      </w:r>
    </w:p>
  </w:footnote>
  <w:footnote w:type="continuationSeparator" w:id="0">
    <w:p w:rsidR="005907EA" w:rsidRDefault="005907E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B1D487" wp14:editId="2F17CA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:rsidTr="00BA0878">
      <w:trPr>
        <w:trHeight w:val="1260"/>
      </w:trPr>
      <w:tc>
        <w:tcPr>
          <w:tcW w:w="6660" w:type="dxa"/>
        </w:tcPr>
        <w:p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:rsidR="00BE0290" w:rsidRDefault="005907EA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2F938BD1" wp14:editId="4A67A838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062761">
            <w:t xml:space="preserve"> </w:t>
          </w:r>
          <w:r w:rsidR="00783BB6">
            <w:t>May 12</w:t>
          </w:r>
          <w:r w:rsidR="0071797A">
            <w:t>,</w:t>
          </w:r>
          <w:r w:rsidR="00EE5835">
            <w:t xml:space="preserve"> 2026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1797A">
            <w:t>7:00</w:t>
          </w:r>
          <w:r w:rsidR="00EE5835">
            <w:t xml:space="preserve"> </w:t>
          </w:r>
          <w:r w:rsidR="00F7319C">
            <w:t>pm</w:t>
          </w:r>
          <w:r w:rsidR="00062761">
            <w:t xml:space="preserve"> </w:t>
          </w:r>
        </w:p>
      </w:tc>
    </w:tr>
    <w:tr w:rsidR="005F25B0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47060A89" wp14:editId="4DCEFA2B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    </a:ext>
                            </a:extLst>
                          </wps:spPr>
                          <wps:txbx>
                            <w:txbxContent>
                              <w:p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7060A89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39FAA523" wp14:editId="5F9E00DC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6019A4" wp14:editId="39C4702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ome" style="width:10.2pt;height:10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6E414F4"/>
    <w:multiLevelType w:val="hybridMultilevel"/>
    <w:tmpl w:val="F47264C6"/>
    <w:lvl w:ilvl="0" w:tplc="A59CDAF8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295632"/>
    <w:multiLevelType w:val="hybridMultilevel"/>
    <w:tmpl w:val="EE1EBBCC"/>
    <w:lvl w:ilvl="0" w:tplc="0D0CEE12">
      <w:start w:val="1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 w15:restartNumberingAfterBreak="0">
    <w:nsid w:val="181A43C7"/>
    <w:multiLevelType w:val="hybridMultilevel"/>
    <w:tmpl w:val="71AE8996"/>
    <w:lvl w:ilvl="0" w:tplc="5E96F526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03366"/>
    <w:multiLevelType w:val="hybridMultilevel"/>
    <w:tmpl w:val="35D200B0"/>
    <w:lvl w:ilvl="0" w:tplc="1F264C9A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762FDC"/>
    <w:multiLevelType w:val="hybridMultilevel"/>
    <w:tmpl w:val="3320E1FA"/>
    <w:lvl w:ilvl="0" w:tplc="3738A77E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208E8"/>
    <w:multiLevelType w:val="hybridMultilevel"/>
    <w:tmpl w:val="59F2205E"/>
    <w:lvl w:ilvl="0" w:tplc="32ECE3B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4" w15:restartNumberingAfterBreak="0">
    <w:nsid w:val="394B2D86"/>
    <w:multiLevelType w:val="hybridMultilevel"/>
    <w:tmpl w:val="90A2072A"/>
    <w:lvl w:ilvl="0" w:tplc="EA648AC0">
      <w:start w:val="1"/>
      <w:numFmt w:val="decimal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5" w15:restartNumberingAfterBreak="0">
    <w:nsid w:val="3D023E49"/>
    <w:multiLevelType w:val="hybridMultilevel"/>
    <w:tmpl w:val="403A4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F30A1F"/>
    <w:multiLevelType w:val="hybridMultilevel"/>
    <w:tmpl w:val="2B3037B8"/>
    <w:lvl w:ilvl="0" w:tplc="3BBAC0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961BD"/>
    <w:multiLevelType w:val="hybridMultilevel"/>
    <w:tmpl w:val="AB5C8D46"/>
    <w:lvl w:ilvl="0" w:tplc="9416740E">
      <w:start w:val="1"/>
      <w:numFmt w:val="decimal"/>
      <w:lvlText w:val="%1)"/>
      <w:lvlJc w:val="left"/>
      <w:pPr>
        <w:ind w:left="8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8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51B60E0"/>
    <w:multiLevelType w:val="hybridMultilevel"/>
    <w:tmpl w:val="C58E4A7C"/>
    <w:lvl w:ilvl="0" w:tplc="5714F530">
      <w:start w:val="1"/>
      <w:numFmt w:val="upperLetter"/>
      <w:lvlText w:val="%1)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0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6"/>
  </w:num>
  <w:num w:numId="10">
    <w:abstractNumId w:val="20"/>
  </w:num>
  <w:num w:numId="11">
    <w:abstractNumId w:val="29"/>
  </w:num>
  <w:num w:numId="12">
    <w:abstractNumId w:val="35"/>
  </w:num>
  <w:num w:numId="13">
    <w:abstractNumId w:val="15"/>
  </w:num>
  <w:num w:numId="14">
    <w:abstractNumId w:val="11"/>
  </w:num>
  <w:num w:numId="15">
    <w:abstractNumId w:val="14"/>
  </w:num>
  <w:num w:numId="16">
    <w:abstractNumId w:val="32"/>
  </w:num>
  <w:num w:numId="17">
    <w:abstractNumId w:val="27"/>
  </w:num>
  <w:num w:numId="18">
    <w:abstractNumId w:val="40"/>
  </w:num>
  <w:num w:numId="19">
    <w:abstractNumId w:val="33"/>
  </w:num>
  <w:num w:numId="20">
    <w:abstractNumId w:val="10"/>
  </w:num>
  <w:num w:numId="21">
    <w:abstractNumId w:val="41"/>
  </w:num>
  <w:num w:numId="22">
    <w:abstractNumId w:val="30"/>
  </w:num>
  <w:num w:numId="23">
    <w:abstractNumId w:val="38"/>
  </w:num>
  <w:num w:numId="24">
    <w:abstractNumId w:val="18"/>
  </w:num>
  <w:num w:numId="25">
    <w:abstractNumId w:val="8"/>
  </w:num>
  <w:num w:numId="26">
    <w:abstractNumId w:val="21"/>
  </w:num>
  <w:num w:numId="27">
    <w:abstractNumId w:val="34"/>
  </w:num>
  <w:num w:numId="28">
    <w:abstractNumId w:val="28"/>
  </w:num>
  <w:num w:numId="29">
    <w:abstractNumId w:val="31"/>
  </w:num>
  <w:num w:numId="30">
    <w:abstractNumId w:val="16"/>
  </w:num>
  <w:num w:numId="31">
    <w:abstractNumId w:val="22"/>
  </w:num>
  <w:num w:numId="32">
    <w:abstractNumId w:val="25"/>
  </w:num>
  <w:num w:numId="33">
    <w:abstractNumId w:val="36"/>
  </w:num>
  <w:num w:numId="34">
    <w:abstractNumId w:val="39"/>
  </w:num>
  <w:num w:numId="35">
    <w:abstractNumId w:val="37"/>
  </w:num>
  <w:num w:numId="36">
    <w:abstractNumId w:val="19"/>
  </w:num>
  <w:num w:numId="37">
    <w:abstractNumId w:val="24"/>
  </w:num>
  <w:num w:numId="38">
    <w:abstractNumId w:val="17"/>
  </w:num>
  <w:num w:numId="39">
    <w:abstractNumId w:val="9"/>
  </w:num>
  <w:num w:numId="40">
    <w:abstractNumId w:val="23"/>
  </w:num>
  <w:num w:numId="41">
    <w:abstractNumId w:val="12"/>
  </w:num>
  <w:num w:numId="42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49CC"/>
    <w:rsid w:val="00475BC6"/>
    <w:rsid w:val="00477352"/>
    <w:rsid w:val="00491C23"/>
    <w:rsid w:val="00495831"/>
    <w:rsid w:val="004A527A"/>
    <w:rsid w:val="004B5C09"/>
    <w:rsid w:val="004C1F51"/>
    <w:rsid w:val="004E227E"/>
    <w:rsid w:val="004F4B8A"/>
    <w:rsid w:val="004F6B2B"/>
    <w:rsid w:val="00500DD1"/>
    <w:rsid w:val="00521AE3"/>
    <w:rsid w:val="00526707"/>
    <w:rsid w:val="00530FD2"/>
    <w:rsid w:val="00535B54"/>
    <w:rsid w:val="00554276"/>
    <w:rsid w:val="00561ABF"/>
    <w:rsid w:val="00564D17"/>
    <w:rsid w:val="005653FA"/>
    <w:rsid w:val="0056587C"/>
    <w:rsid w:val="00570173"/>
    <w:rsid w:val="005903C6"/>
    <w:rsid w:val="005907EA"/>
    <w:rsid w:val="00590BE7"/>
    <w:rsid w:val="005D3902"/>
    <w:rsid w:val="005D68F5"/>
    <w:rsid w:val="005E0ED9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665D9"/>
    <w:rsid w:val="00676B2C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1797A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83BB6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AC2"/>
    <w:rsid w:val="00B75CFC"/>
    <w:rsid w:val="00B802CC"/>
    <w:rsid w:val="00B853F9"/>
    <w:rsid w:val="00B92231"/>
    <w:rsid w:val="00BA0878"/>
    <w:rsid w:val="00BA2CE6"/>
    <w:rsid w:val="00BB018B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50617"/>
    <w:rsid w:val="00E52BA5"/>
    <w:rsid w:val="00E557A0"/>
    <w:rsid w:val="00E57B58"/>
    <w:rsid w:val="00E64F57"/>
    <w:rsid w:val="00E907BC"/>
    <w:rsid w:val="00E958EB"/>
    <w:rsid w:val="00EB3239"/>
    <w:rsid w:val="00EC24CA"/>
    <w:rsid w:val="00EC4121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8AD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69CE7EE3-FE86-4751-9EC4-5AF1E01B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2026-05-08T22:03:00Z</dcterms:created>
  <dcterms:modified xsi:type="dcterms:W3CDTF">2026-05-08T22:15:00Z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a317ce68-0f33-482e-af94-5e95dbfd8734</vt:lpwstr>
  </property>
</Properties>
</file>